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158FE" w14:textId="77777777" w:rsidR="00A7230D" w:rsidRDefault="00000000">
      <w:pPr>
        <w:jc w:val="center"/>
        <w:rPr>
          <w:b/>
          <w:bCs/>
          <w:color w:val="00B050"/>
          <w:sz w:val="84"/>
          <w:szCs w:val="84"/>
          <w:lang w:val="en-US"/>
        </w:rPr>
      </w:pPr>
      <w:r>
        <w:rPr>
          <w:b/>
          <w:bCs/>
          <w:color w:val="00B050"/>
          <w:sz w:val="84"/>
          <w:szCs w:val="84"/>
          <w:lang w:val="en-US"/>
        </w:rPr>
        <w:t>OBAVIJEST ZA RODITELJE DJECE POLAZNIKA PROGRAMA PREDŠKOLE!!!</w:t>
      </w:r>
    </w:p>
    <w:p w14:paraId="2D9FC411" w14:textId="77777777" w:rsidR="00A7230D" w:rsidRDefault="00000000">
      <w:pPr>
        <w:jc w:val="both"/>
      </w:pPr>
      <w:r>
        <w:rPr>
          <w:sz w:val="56"/>
          <w:szCs w:val="56"/>
          <w:lang w:val="en-US"/>
        </w:rPr>
        <w:t xml:space="preserve">Program predškole neće se provoditi u vremenu od </w:t>
      </w:r>
      <w:r>
        <w:rPr>
          <w:sz w:val="56"/>
          <w:szCs w:val="56"/>
          <w:shd w:val="clear" w:color="auto" w:fill="00FF00"/>
          <w:lang w:val="en-US"/>
        </w:rPr>
        <w:t>28.3.2024. do 5.4.2024. godine.</w:t>
      </w:r>
      <w:r>
        <w:rPr>
          <w:sz w:val="56"/>
          <w:szCs w:val="56"/>
          <w:lang w:val="en-US"/>
        </w:rPr>
        <w:t xml:space="preserve"> </w:t>
      </w:r>
    </w:p>
    <w:p w14:paraId="65319811" w14:textId="77777777" w:rsidR="00A7230D" w:rsidRDefault="00000000">
      <w:pPr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8F4C85F" wp14:editId="51B7AF24">
            <wp:simplePos x="0" y="0"/>
            <wp:positionH relativeFrom="column">
              <wp:posOffset>4105271</wp:posOffset>
            </wp:positionH>
            <wp:positionV relativeFrom="paragraph">
              <wp:posOffset>34920</wp:posOffset>
            </wp:positionV>
            <wp:extent cx="4122782" cy="2847971"/>
            <wp:effectExtent l="0" t="0" r="0" b="0"/>
            <wp:wrapNone/>
            <wp:docPr id="955034186" name="Slika 1" descr="Uskrs u Hrvatskoj: običaji diljem Lijepe Naš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22782" cy="284797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3AA3A07D" w14:textId="77777777" w:rsidR="00A7230D" w:rsidRDefault="00000000">
      <w:pPr>
        <w:jc w:val="both"/>
        <w:rPr>
          <w:b/>
          <w:bCs/>
          <w:color w:val="00B050"/>
          <w:sz w:val="72"/>
          <w:szCs w:val="72"/>
          <w:lang w:val="en-US"/>
        </w:rPr>
      </w:pPr>
      <w:r>
        <w:rPr>
          <w:b/>
          <w:bCs/>
          <w:color w:val="00B050"/>
          <w:sz w:val="72"/>
          <w:szCs w:val="72"/>
          <w:lang w:val="en-US"/>
        </w:rPr>
        <w:t xml:space="preserve">Želimo Vam ugodne </w:t>
      </w:r>
    </w:p>
    <w:p w14:paraId="3250ACDC" w14:textId="77777777" w:rsidR="00A7230D" w:rsidRDefault="00000000">
      <w:pPr>
        <w:jc w:val="both"/>
        <w:rPr>
          <w:b/>
          <w:bCs/>
          <w:color w:val="00B050"/>
          <w:sz w:val="72"/>
          <w:szCs w:val="72"/>
          <w:lang w:val="en-US"/>
        </w:rPr>
      </w:pPr>
      <w:r>
        <w:rPr>
          <w:b/>
          <w:bCs/>
          <w:color w:val="00B050"/>
          <w:sz w:val="72"/>
          <w:szCs w:val="72"/>
          <w:lang w:val="en-US"/>
        </w:rPr>
        <w:t>proljetne praznika!</w:t>
      </w:r>
    </w:p>
    <w:p w14:paraId="5C043868" w14:textId="77777777" w:rsidR="00A7230D" w:rsidRDefault="00A7230D">
      <w:pPr>
        <w:jc w:val="both"/>
        <w:rPr>
          <w:b/>
          <w:bCs/>
          <w:color w:val="00B050"/>
          <w:sz w:val="56"/>
          <w:szCs w:val="56"/>
          <w:lang w:val="en-US"/>
        </w:rPr>
      </w:pPr>
    </w:p>
    <w:sectPr w:rsidR="00A7230D">
      <w:pgSz w:w="15840" w:h="12240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B1B28" w14:textId="77777777" w:rsidR="009C764A" w:rsidRDefault="009C764A">
      <w:pPr>
        <w:spacing w:after="0" w:line="240" w:lineRule="auto"/>
      </w:pPr>
      <w:r>
        <w:separator/>
      </w:r>
    </w:p>
  </w:endnote>
  <w:endnote w:type="continuationSeparator" w:id="0">
    <w:p w14:paraId="2D368FB0" w14:textId="77777777" w:rsidR="009C764A" w:rsidRDefault="009C7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B9EB7" w14:textId="77777777" w:rsidR="009C764A" w:rsidRDefault="009C764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4602042" w14:textId="77777777" w:rsidR="009C764A" w:rsidRDefault="009C76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7230D"/>
    <w:rsid w:val="009C764A"/>
    <w:rsid w:val="00A7230D"/>
    <w:rsid w:val="00F24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F443A"/>
  <w15:docId w15:val="{06755452-5F89-423E-B2A6-4892C9F46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2"/>
        <w:szCs w:val="22"/>
        <w:lang w:val="en-US" w:eastAsia="en-US" w:bidi="ar-SA"/>
      </w:rPr>
    </w:rPrDefault>
    <w:pPrDefault>
      <w:pPr>
        <w:autoSpaceDN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</dc:creator>
  <dc:description/>
  <cp:lastModifiedBy>Ivana</cp:lastModifiedBy>
  <cp:revision>2</cp:revision>
  <cp:lastPrinted>2024-03-22T07:18:00Z</cp:lastPrinted>
  <dcterms:created xsi:type="dcterms:W3CDTF">2024-03-22T09:57:00Z</dcterms:created>
  <dcterms:modified xsi:type="dcterms:W3CDTF">2024-03-22T09:57:00Z</dcterms:modified>
</cp:coreProperties>
</file>